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335E06"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3E975C7E">
      <w:pPr>
        <w:widowControl/>
        <w:jc w:val="center"/>
        <w:rPr>
          <w:rFonts w:hint="default" w:ascii="Times New Roman" w:hAnsi="Times New Roman" w:eastAsia="方正小标宋_GBK" w:cs="宋体"/>
          <w:color w:val="000000"/>
          <w:spacing w:val="26"/>
          <w:kern w:val="0"/>
          <w:sz w:val="40"/>
          <w:szCs w:val="40"/>
        </w:rPr>
      </w:pPr>
      <w:r>
        <w:rPr>
          <w:rFonts w:ascii="Times New Roman" w:hAnsi="Times New Roman" w:eastAsia="方正小标宋_GBK" w:cs="宋体"/>
          <w:color w:val="000000"/>
          <w:spacing w:val="26"/>
          <w:kern w:val="0"/>
          <w:sz w:val="40"/>
          <w:szCs w:val="40"/>
        </w:rPr>
        <w:t>太仓市科技政策申请表</w:t>
      </w:r>
    </w:p>
    <w:tbl>
      <w:tblPr>
        <w:tblStyle w:val="6"/>
        <w:tblW w:w="5132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0"/>
        <w:gridCol w:w="2235"/>
        <w:gridCol w:w="2124"/>
        <w:gridCol w:w="1269"/>
        <w:gridCol w:w="761"/>
        <w:gridCol w:w="1377"/>
      </w:tblGrid>
      <w:tr w14:paraId="53DE8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4647F1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申请单位名称</w:t>
            </w:r>
          </w:p>
        </w:tc>
        <w:tc>
          <w:tcPr>
            <w:tcW w:w="11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79A7F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DB0F2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统一社会信用代码</w:t>
            </w:r>
          </w:p>
        </w:tc>
        <w:tc>
          <w:tcPr>
            <w:tcW w:w="180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277451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0A4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20B67A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申请奖励类别</w:t>
            </w:r>
          </w:p>
        </w:tc>
        <w:tc>
          <w:tcPr>
            <w:tcW w:w="11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575F9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147BB2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申请依据</w:t>
            </w:r>
          </w:p>
        </w:tc>
        <w:tc>
          <w:tcPr>
            <w:tcW w:w="180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56CCD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7CA5F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6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7601FA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单位所在区镇</w:t>
            </w:r>
          </w:p>
        </w:tc>
        <w:tc>
          <w:tcPr>
            <w:tcW w:w="1187" w:type="pct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27112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FF5BAC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单位负责人</w:t>
            </w:r>
          </w:p>
        </w:tc>
        <w:tc>
          <w:tcPr>
            <w:tcW w:w="6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E39A3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514687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手机</w:t>
            </w:r>
          </w:p>
        </w:tc>
        <w:tc>
          <w:tcPr>
            <w:tcW w:w="7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C12B5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438342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6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BD294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7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FC034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29B14A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单位联系人</w:t>
            </w:r>
          </w:p>
        </w:tc>
        <w:tc>
          <w:tcPr>
            <w:tcW w:w="67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98B154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689016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手机</w:t>
            </w:r>
          </w:p>
        </w:tc>
        <w:tc>
          <w:tcPr>
            <w:tcW w:w="729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5641C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109AA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6" w:type="pc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56C1C5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备    注</w:t>
            </w:r>
          </w:p>
        </w:tc>
        <w:tc>
          <w:tcPr>
            <w:tcW w:w="4123" w:type="pct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85CE33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A911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1268E81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 xml:space="preserve">项目申请单位承诺:                                                        </w:t>
            </w:r>
          </w:p>
        </w:tc>
      </w:tr>
      <w:tr w14:paraId="661E6C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6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7485F75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 xml:space="preserve">   1.本单位近三年信用状况良好，无严重失信行为。</w:t>
            </w:r>
          </w:p>
        </w:tc>
      </w:tr>
      <w:tr w14:paraId="309DD4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6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182F7C0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 xml:space="preserve">   2.申请的所有材料均依据相关文件要求,所提供的材料准确、真实、合法、有效、完整。</w:t>
            </w:r>
          </w:p>
        </w:tc>
      </w:tr>
      <w:tr w14:paraId="5E24A7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5000" w:type="pct"/>
            <w:gridSpan w:val="6"/>
            <w:tcBorders>
              <w:top w:val="nil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098F90D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 xml:space="preserve">   如违背以上承诺，企业愿</w:t>
            </w:r>
            <w:r>
              <w:rPr>
                <w:rFonts w:hint="eastAsia" w:ascii="Times New Roman" w:hAnsi="Times New Roman" w:cs="宋体"/>
                <w:color w:val="000000"/>
                <w:kern w:val="0"/>
                <w:sz w:val="22"/>
                <w:szCs w:val="22"/>
              </w:rPr>
              <w:t>退回奖励资金，并</w:t>
            </w: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为此承担有关法律责任。</w:t>
            </w:r>
          </w:p>
        </w:tc>
      </w:tr>
      <w:tr w14:paraId="13AB8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7058DBBF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  <w:p w14:paraId="2947092E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  <w:p w14:paraId="5219984E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29CFA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5945C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45433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  <w:tc>
          <w:tcPr>
            <w:tcW w:w="1133" w:type="pct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22F54A3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 w14:paraId="22CD3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7824CCC1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  <w:p w14:paraId="199753B0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  <w:p w14:paraId="75BDAD9C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1EDBA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AB8A0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21B42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  <w:tc>
          <w:tcPr>
            <w:tcW w:w="1133" w:type="pct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E60F8C8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 w14:paraId="111CFF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6" w:type="pc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3EF710EE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  <w:p w14:paraId="021E3EC8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  <w:p w14:paraId="1259BFE5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  <w:p w14:paraId="0F2BB139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B6292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A8732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6FACB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  <w:tc>
          <w:tcPr>
            <w:tcW w:w="1133" w:type="pct"/>
            <w:gridSpan w:val="2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590700A">
            <w:pPr>
              <w:widowControl/>
              <w:jc w:val="center"/>
              <w:rPr>
                <w:rFonts w:hint="default" w:ascii="Times New Roman" w:hAnsi="Times New Roman" w:eastAsia="Times New Roman"/>
                <w:kern w:val="0"/>
                <w:sz w:val="20"/>
              </w:rPr>
            </w:pPr>
          </w:p>
        </w:tc>
      </w:tr>
      <w:tr w14:paraId="490673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6" w:type="pct"/>
            <w:vMerge w:val="restart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7C282232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53D94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9D135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申请单位（公章）</w:t>
            </w:r>
          </w:p>
        </w:tc>
        <w:tc>
          <w:tcPr>
            <w:tcW w:w="1133" w:type="pct"/>
            <w:gridSpan w:val="2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EAFFC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20FEF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6" w:type="pct"/>
            <w:vMerge w:val="continue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 w14:paraId="01B5C784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7" w:type="pct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8C091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0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ABEF0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法人代表（签章）</w:t>
            </w:r>
          </w:p>
        </w:tc>
        <w:tc>
          <w:tcPr>
            <w:tcW w:w="1133" w:type="pct"/>
            <w:gridSpan w:val="2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vAlign w:val="center"/>
          </w:tcPr>
          <w:p w14:paraId="4BE2F374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  <w:tr w14:paraId="3DA0F0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876" w:type="pct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E4A681C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8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DB4C6D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2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AE0368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  <w:szCs w:val="22"/>
              </w:rPr>
              <w:t>日期：</w:t>
            </w:r>
          </w:p>
        </w:tc>
        <w:tc>
          <w:tcPr>
            <w:tcW w:w="67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82DDCFC">
            <w:pPr>
              <w:widowControl/>
              <w:jc w:val="left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3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198AD">
            <w:pPr>
              <w:widowControl/>
              <w:jc w:val="center"/>
              <w:rPr>
                <w:rFonts w:hint="default" w:ascii="Times New Roman" w:hAnsi="Times New Roman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14:paraId="33E2C45F">
      <w:pPr>
        <w:widowControl/>
        <w:jc w:val="left"/>
        <w:rPr>
          <w:rFonts w:hint="eastAsia" w:ascii="Times New Roman" w:hAnsi="Times New Roman" w:eastAsiaTheme="minorEastAsia"/>
          <w:sz w:val="30"/>
          <w:szCs w:val="30"/>
        </w:rPr>
      </w:pPr>
    </w:p>
    <w:p w14:paraId="3A73655B">
      <w:pPr>
        <w:widowControl/>
        <w:jc w:val="left"/>
        <w:rPr>
          <w:rFonts w:hint="default" w:ascii="Times New Roman" w:hAnsi="Times New Roman" w:eastAsiaTheme="minorEastAsia"/>
          <w:sz w:val="30"/>
          <w:szCs w:val="30"/>
        </w:rPr>
      </w:pPr>
    </w:p>
    <w:p w14:paraId="59937CA6">
      <w:pPr>
        <w:widowControl/>
        <w:jc w:val="left"/>
        <w:rPr>
          <w:rFonts w:hint="default" w:ascii="Times New Roman" w:hAnsi="Times New Roman" w:eastAsiaTheme="minorEastAsia"/>
          <w:sz w:val="30"/>
          <w:szCs w:val="30"/>
        </w:rPr>
      </w:pPr>
    </w:p>
    <w:p w14:paraId="60DEE392">
      <w:pPr>
        <w:widowControl/>
        <w:jc w:val="both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bookmarkStart w:id="0" w:name="_GoBack"/>
      <w:bookmarkEnd w:id="0"/>
    </w:p>
    <w:sectPr>
      <w:pgSz w:w="11906" w:h="16838"/>
      <w:pgMar w:top="2041" w:right="1474" w:bottom="1928" w:left="1474" w:header="851" w:footer="1531" w:gutter="0"/>
      <w:pgNumType w:fmt="decimal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587C8F"/>
    <w:rsid w:val="00004AA4"/>
    <w:rsid w:val="00081874"/>
    <w:rsid w:val="000E44E3"/>
    <w:rsid w:val="00135175"/>
    <w:rsid w:val="001E2765"/>
    <w:rsid w:val="00212ABE"/>
    <w:rsid w:val="00245483"/>
    <w:rsid w:val="0025218B"/>
    <w:rsid w:val="00291A33"/>
    <w:rsid w:val="00313184"/>
    <w:rsid w:val="00380F71"/>
    <w:rsid w:val="003F76B4"/>
    <w:rsid w:val="004179D1"/>
    <w:rsid w:val="00425866"/>
    <w:rsid w:val="004917DE"/>
    <w:rsid w:val="004B0312"/>
    <w:rsid w:val="004B0B23"/>
    <w:rsid w:val="004B2969"/>
    <w:rsid w:val="004E3983"/>
    <w:rsid w:val="005232F4"/>
    <w:rsid w:val="005A36E3"/>
    <w:rsid w:val="005B1A55"/>
    <w:rsid w:val="00633677"/>
    <w:rsid w:val="00640BB4"/>
    <w:rsid w:val="006B676F"/>
    <w:rsid w:val="00721CD4"/>
    <w:rsid w:val="007232BE"/>
    <w:rsid w:val="007420BA"/>
    <w:rsid w:val="00742415"/>
    <w:rsid w:val="009534BB"/>
    <w:rsid w:val="00973360"/>
    <w:rsid w:val="00973FB8"/>
    <w:rsid w:val="009C5F0A"/>
    <w:rsid w:val="009D27F1"/>
    <w:rsid w:val="009F2A96"/>
    <w:rsid w:val="00AD2046"/>
    <w:rsid w:val="00B10652"/>
    <w:rsid w:val="00B33465"/>
    <w:rsid w:val="00B91958"/>
    <w:rsid w:val="00B94913"/>
    <w:rsid w:val="00C63268"/>
    <w:rsid w:val="00D226B2"/>
    <w:rsid w:val="00DD7FED"/>
    <w:rsid w:val="00EA5970"/>
    <w:rsid w:val="00F960E0"/>
    <w:rsid w:val="00FB1710"/>
    <w:rsid w:val="06D259E7"/>
    <w:rsid w:val="07DA7DC9"/>
    <w:rsid w:val="088603F7"/>
    <w:rsid w:val="08F8383B"/>
    <w:rsid w:val="0D246BD4"/>
    <w:rsid w:val="0E2871DF"/>
    <w:rsid w:val="0F7376A1"/>
    <w:rsid w:val="11E06E41"/>
    <w:rsid w:val="12906AB9"/>
    <w:rsid w:val="13B17285"/>
    <w:rsid w:val="15690F6A"/>
    <w:rsid w:val="158B7D6B"/>
    <w:rsid w:val="18EB10B5"/>
    <w:rsid w:val="1A975BD7"/>
    <w:rsid w:val="20743577"/>
    <w:rsid w:val="22992342"/>
    <w:rsid w:val="2580066E"/>
    <w:rsid w:val="263A0261"/>
    <w:rsid w:val="296A1352"/>
    <w:rsid w:val="2A9F425F"/>
    <w:rsid w:val="2C7F764E"/>
    <w:rsid w:val="2EEE163A"/>
    <w:rsid w:val="2FA27185"/>
    <w:rsid w:val="3310712F"/>
    <w:rsid w:val="331A6DEB"/>
    <w:rsid w:val="33315A0C"/>
    <w:rsid w:val="36097649"/>
    <w:rsid w:val="380764D0"/>
    <w:rsid w:val="39CE7110"/>
    <w:rsid w:val="3A7546EA"/>
    <w:rsid w:val="3BF81CD7"/>
    <w:rsid w:val="3C34616C"/>
    <w:rsid w:val="3D8E75CE"/>
    <w:rsid w:val="3E587C8F"/>
    <w:rsid w:val="40206EA8"/>
    <w:rsid w:val="4259018B"/>
    <w:rsid w:val="42FC5643"/>
    <w:rsid w:val="43106EBC"/>
    <w:rsid w:val="486669ED"/>
    <w:rsid w:val="4F542F13"/>
    <w:rsid w:val="50820F1A"/>
    <w:rsid w:val="50F23163"/>
    <w:rsid w:val="51256043"/>
    <w:rsid w:val="515C7325"/>
    <w:rsid w:val="53862C4E"/>
    <w:rsid w:val="53FC1910"/>
    <w:rsid w:val="544900BC"/>
    <w:rsid w:val="54562E02"/>
    <w:rsid w:val="57006799"/>
    <w:rsid w:val="573C5E95"/>
    <w:rsid w:val="588A401E"/>
    <w:rsid w:val="5BBB382C"/>
    <w:rsid w:val="5CC52489"/>
    <w:rsid w:val="5D381025"/>
    <w:rsid w:val="5D821B85"/>
    <w:rsid w:val="5DE677CD"/>
    <w:rsid w:val="5FEC7A4F"/>
    <w:rsid w:val="60B52606"/>
    <w:rsid w:val="620149FF"/>
    <w:rsid w:val="629E77BD"/>
    <w:rsid w:val="65A45E74"/>
    <w:rsid w:val="669935D6"/>
    <w:rsid w:val="699456BD"/>
    <w:rsid w:val="6AD92158"/>
    <w:rsid w:val="6B55776D"/>
    <w:rsid w:val="6B610838"/>
    <w:rsid w:val="6B7D50C2"/>
    <w:rsid w:val="6D535020"/>
    <w:rsid w:val="6E282505"/>
    <w:rsid w:val="719E0DDA"/>
    <w:rsid w:val="71F118FE"/>
    <w:rsid w:val="72F20C2A"/>
    <w:rsid w:val="75F1569E"/>
    <w:rsid w:val="76547533"/>
    <w:rsid w:val="766F6DBB"/>
    <w:rsid w:val="78D35CD2"/>
    <w:rsid w:val="7BD151F2"/>
    <w:rsid w:val="7C1266AA"/>
    <w:rsid w:val="7C9F5FBB"/>
    <w:rsid w:val="7E8E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0">
    <w:name w:val="列出段落1"/>
    <w:basedOn w:val="1"/>
    <w:qFormat/>
    <w:uiPriority w:val="99"/>
    <w:pPr>
      <w:ind w:firstLine="420" w:firstLineChars="200"/>
    </w:pPr>
  </w:style>
  <w:style w:type="character" w:customStyle="1" w:styleId="11">
    <w:name w:val="日期 字符"/>
    <w:basedOn w:val="7"/>
    <w:link w:val="2"/>
    <w:qFormat/>
    <w:uiPriority w:val="0"/>
    <w:rPr>
      <w:rFonts w:ascii="Calibri" w:hAnsi="Calibri"/>
      <w:kern w:val="2"/>
      <w:sz w:val="21"/>
    </w:rPr>
  </w:style>
  <w:style w:type="paragraph" w:customStyle="1" w:styleId="12">
    <w:name w:val="附件栏"/>
    <w:basedOn w:val="1"/>
    <w:qFormat/>
    <w:uiPriority w:val="0"/>
  </w:style>
  <w:style w:type="character" w:customStyle="1" w:styleId="13">
    <w:name w:val="批注框文本 字符"/>
    <w:basedOn w:val="7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jj-zzl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924</Words>
  <Characters>973</Characters>
  <Lines>11</Lines>
  <Paragraphs>3</Paragraphs>
  <TotalTime>5</TotalTime>
  <ScaleCrop>false</ScaleCrop>
  <LinksUpToDate>false</LinksUpToDate>
  <CharactersWithSpaces>1155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2020-03-25T07:17:00Z</dcterms:created>
  <dc:creator>kjj-zzl</dc:creator>
  <cp:lastModifiedBy>安琪儿</cp:lastModifiedBy>
  <cp:lastPrinted>2023-08-02T05:48:00Z</cp:lastPrinted>
  <dcterms:modified xsi:type="dcterms:W3CDTF">2025-04-21T07:22:43Z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6E1A2120966D4F1FAC3A11F11AC8C9DA_13</vt:lpwstr>
  </property>
  <property fmtid="{D5CDD505-2E9C-101B-9397-08002B2CF9AE}" pid="4" name="KSOTemplateDocerSaveRecord">
    <vt:lpwstr>eyJoZGlkIjoiMTE2ZTQ0M2FjM2I2Y2JmODE5ODgxMWYxMmQyNmU3MzMiLCJ1c2VySWQiOiI1MDQ5NTAwMjEifQ==</vt:lpwstr>
  </property>
</Properties>
</file>